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98B" w:rsidRDefault="001A698B">
      <w:pPr>
        <w:tabs>
          <w:tab w:val="center" w:pos="4320"/>
          <w:tab w:val="right" w:pos="8640"/>
        </w:tabs>
        <w:jc w:val="center"/>
      </w:pPr>
      <w:r>
        <w:rPr>
          <w:rFonts w:ascii="Bradley Hand ITC" w:hAnsi="Bradley Hand ITC" w:cs="Bradley Hand ITC"/>
          <w:b/>
          <w:bCs/>
          <w:sz w:val="52"/>
          <w:szCs w:val="52"/>
        </w:rPr>
        <w:t>Hancock Township Newsletter</w:t>
      </w:r>
    </w:p>
    <w:p w:rsidR="001A698B" w:rsidRDefault="001A698B">
      <w:pPr>
        <w:tabs>
          <w:tab w:val="center" w:pos="4320"/>
          <w:tab w:val="right" w:pos="8640"/>
        </w:tabs>
        <w:jc w:val="center"/>
        <w:rPr>
          <w:b/>
          <w:bCs/>
          <w:sz w:val="36"/>
          <w:szCs w:val="36"/>
        </w:rPr>
      </w:pPr>
      <w:r>
        <w:rPr>
          <w:b/>
          <w:bCs/>
          <w:sz w:val="36"/>
          <w:szCs w:val="36"/>
        </w:rPr>
        <w:t>December 2010</w:t>
      </w:r>
    </w:p>
    <w:p w:rsidR="001A698B" w:rsidRDefault="001A698B">
      <w:pPr>
        <w:tabs>
          <w:tab w:val="center" w:pos="4320"/>
          <w:tab w:val="right" w:pos="8640"/>
        </w:tabs>
      </w:pPr>
    </w:p>
    <w:p w:rsidR="001A698B" w:rsidRDefault="001A698B">
      <w:pPr>
        <w:tabs>
          <w:tab w:val="center" w:pos="4320"/>
          <w:tab w:val="right" w:pos="8640"/>
        </w:tabs>
      </w:pPr>
      <w:r>
        <w:t>Supervisor/Assessor:  Paul Kemppainen (906-482-4150)                 Trustees:  Paul Moilanen (906-482-0693)</w:t>
      </w:r>
    </w:p>
    <w:p w:rsidR="001A698B" w:rsidRDefault="001A698B">
      <w:pPr>
        <w:tabs>
          <w:tab w:val="center" w:pos="4320"/>
          <w:tab w:val="right" w:pos="8640"/>
        </w:tabs>
      </w:pPr>
      <w:r>
        <w:t>Clerk:  Rick Hauswirth (906-482-7420)                                                             Ken Moyle (906-482-8856)</w:t>
      </w:r>
    </w:p>
    <w:p w:rsidR="001A698B" w:rsidRDefault="001A698B">
      <w:pPr>
        <w:rPr>
          <w:b/>
          <w:bCs/>
          <w:i/>
          <w:iCs/>
          <w:u w:val="single"/>
        </w:rPr>
      </w:pPr>
      <w:r>
        <w:t>Treasurer:  Dick Richards (906-482-8861)</w:t>
      </w:r>
    </w:p>
    <w:p w:rsidR="001A698B" w:rsidRDefault="001A698B">
      <w:pPr>
        <w:rPr>
          <w:i/>
          <w:iCs/>
          <w:u w:val="single"/>
        </w:rPr>
      </w:pPr>
      <w:r>
        <w:rPr>
          <w:i/>
          <w:iCs/>
          <w:u w:val="single"/>
        </w:rPr>
        <w:t>_______________________________________________________________________________________</w:t>
      </w:r>
    </w:p>
    <w:p w:rsidR="001A698B" w:rsidRDefault="001A698B">
      <w:pPr>
        <w:rPr>
          <w:b/>
          <w:bCs/>
          <w:i/>
          <w:iCs/>
          <w:u w:val="single"/>
        </w:rPr>
      </w:pPr>
    </w:p>
    <w:p w:rsidR="001A698B" w:rsidRDefault="001A698B">
      <w:r>
        <w:rPr>
          <w:b/>
          <w:bCs/>
          <w:i/>
          <w:iCs/>
          <w:u w:val="single"/>
        </w:rPr>
        <w:t>Township Board Meetings</w:t>
      </w:r>
    </w:p>
    <w:p w:rsidR="001A698B" w:rsidRDefault="001A698B">
      <w:r>
        <w:t>The Hancock Township Board meetings are held at 7:00 p.m. on the second Monday of every month in the Township Hall at Station #2 of the Quincy-Franklin-Hancock Township Fire Department on Highway M-203.</w:t>
      </w:r>
    </w:p>
    <w:p w:rsidR="001A698B" w:rsidRDefault="001A698B"/>
    <w:p w:rsidR="001A698B" w:rsidRDefault="001A698B">
      <w:r>
        <w:t>The Board would like to thank all the citizens who have turned out for the meetings over the past year and hopefully you will continue to attend the meetings in the future.</w:t>
      </w:r>
    </w:p>
    <w:p w:rsidR="001A698B" w:rsidRDefault="001A698B"/>
    <w:p w:rsidR="001A698B" w:rsidRDefault="001A698B">
      <w:pPr>
        <w:rPr>
          <w:b/>
          <w:bCs/>
          <w:i/>
          <w:iCs/>
          <w:u w:val="single"/>
        </w:rPr>
      </w:pPr>
      <w:r>
        <w:rPr>
          <w:b/>
          <w:bCs/>
          <w:i/>
          <w:iCs/>
          <w:u w:val="single"/>
        </w:rPr>
        <w:t>Tax Bills &amp; Payment of Taxes</w:t>
      </w:r>
    </w:p>
    <w:p w:rsidR="001A698B" w:rsidRDefault="001A698B"/>
    <w:p w:rsidR="001A698B" w:rsidRDefault="001A698B">
      <w:r>
        <w:t xml:space="preserve">The summer tax bills are mailed the beginning of July and the winter tax bills are mailed the beginning of December to the last known address of the taxpayers.  The bills are divided into two parts; the top portion is to be removed and sent in with your tax payment and the bottom portion you keep for your records.  The bottom portion is your receipt along with your cancelled check or money order copy.  </w:t>
      </w:r>
      <w:r>
        <w:rPr>
          <w:b/>
          <w:bCs/>
        </w:rPr>
        <w:t>If you need a signed copy of your paid tax bill, please send both the top and bottom portions of your tax bill with your payment and the Treasurer will stamp the bottom portion paid, sign it, and return it to you about three weeks after deposits are made.</w:t>
      </w:r>
    </w:p>
    <w:p w:rsidR="001A698B" w:rsidRDefault="001A698B"/>
    <w:p w:rsidR="001A698B" w:rsidRDefault="001A698B">
      <w:r>
        <w:t xml:space="preserve">Please check your tax bill for any discrepancies and notify the Treasurer of any corrections.  You can do this by sending the Tax Bill with the corrections, sending a note with your payment, or contacting the Treasurer. </w:t>
      </w:r>
    </w:p>
    <w:p w:rsidR="001A698B" w:rsidRDefault="001A698B">
      <w:pPr>
        <w:rPr>
          <w:b/>
          <w:bCs/>
        </w:rPr>
      </w:pPr>
      <w:r>
        <w:rPr>
          <w:b/>
          <w:bCs/>
        </w:rPr>
        <w:t>All information and tax bills from the Township are sent to the last known address on file.</w:t>
      </w:r>
    </w:p>
    <w:p w:rsidR="001A698B" w:rsidRDefault="001A698B"/>
    <w:p w:rsidR="001A698B" w:rsidRDefault="001A698B">
      <w:pPr>
        <w:rPr>
          <w:b/>
          <w:bCs/>
        </w:rPr>
      </w:pPr>
      <w:r>
        <w:rPr>
          <w:b/>
          <w:bCs/>
        </w:rPr>
        <w:t>Checks or money orders payable to Hancock Township are preferred.  If you pay by cash, you must have the exact amount and make an appointment with the Treasurer.  If any checks are returned “Non-Sufficient Funds”, a $25.00 NSF fee will be added to the unpaid tax bill plus any amounts charged to the Township by the financial institutions.</w:t>
      </w:r>
    </w:p>
    <w:p w:rsidR="001A698B" w:rsidRDefault="001A698B"/>
    <w:p w:rsidR="001A698B" w:rsidRDefault="001A698B">
      <w:r>
        <w:t>The Treasurer will be at the Hancock Township Hall on Highway M-203 for payment of taxes in person from 9:00 a.m. to 5:00 p.m. on Thursday, December 30, 2010 and Tuesday, February 28, 2011.</w:t>
      </w:r>
    </w:p>
    <w:p w:rsidR="001A698B" w:rsidRDefault="001A698B">
      <w:r>
        <w:t xml:space="preserve">.  </w:t>
      </w:r>
    </w:p>
    <w:p w:rsidR="001A698B" w:rsidRDefault="001A698B">
      <w:pPr>
        <w:rPr>
          <w:b/>
          <w:bCs/>
          <w:u w:val="single"/>
        </w:rPr>
      </w:pPr>
      <w:r>
        <w:rPr>
          <w:b/>
          <w:bCs/>
        </w:rPr>
        <w:t>The Township Treasurer must turn over any tax bills not paid prior to March 1, 2011 to the Houghton County Treasurer for collection which will result in additional County fees and interest.</w:t>
      </w:r>
    </w:p>
    <w:p w:rsidR="001A698B" w:rsidRDefault="001A698B"/>
    <w:p w:rsidR="001A698B" w:rsidRDefault="001A698B">
      <w:r>
        <w:t>If you pay by check and do not request a receipt, you can verify the Township Treasurer has received your tax payment by reviewing your bank statement to see if your check has cleared your checking account.</w:t>
      </w:r>
    </w:p>
    <w:p w:rsidR="001A698B" w:rsidRDefault="001A698B"/>
    <w:p w:rsidR="001A698B" w:rsidRDefault="001A698B">
      <w:r>
        <w:rPr>
          <w:b/>
          <w:bCs/>
          <w:u w:val="single"/>
        </w:rPr>
        <w:t>Board of Review</w:t>
      </w:r>
    </w:p>
    <w:p w:rsidR="001A698B" w:rsidRDefault="001A698B">
      <w:pPr>
        <w:rPr>
          <w:b/>
          <w:bCs/>
          <w:u w:val="single"/>
        </w:rPr>
      </w:pPr>
    </w:p>
    <w:p w:rsidR="001A698B" w:rsidRDefault="001A698B">
      <w:r>
        <w:t>The Board of Review meets the second Monday and Tuesday in March.  You will receive a “Notice of Assessment, Taxable Valuation, and Property Classification” before the meetings from the Township Supervisor/Assessor regarding the dates and times of the meetings.  It will also be published in the Daily Mining Gazette.  If you have any questions regarding the Board of Review or the notice, contact the Township Supervisor/Assessor at 906-482-4150.</w:t>
      </w:r>
    </w:p>
    <w:p w:rsidR="001A698B" w:rsidRDefault="001A698B">
      <w:pPr>
        <w:jc w:val="right"/>
      </w:pPr>
    </w:p>
    <w:p w:rsidR="001A698B" w:rsidRDefault="001A698B">
      <w:pPr>
        <w:rPr>
          <w:b/>
          <w:bCs/>
          <w:u w:val="single"/>
        </w:rPr>
      </w:pPr>
      <w:r>
        <w:rPr>
          <w:b/>
          <w:bCs/>
          <w:u w:val="single"/>
        </w:rPr>
        <w:t>Township Hall</w:t>
      </w:r>
    </w:p>
    <w:p w:rsidR="001A698B" w:rsidRDefault="001A698B"/>
    <w:p w:rsidR="001A698B" w:rsidRDefault="001A698B">
      <w:r>
        <w:t>The Township Hall also doubles as a community/activity center.  It is available for use by Township taxpayers for various non-business activities.  For more information, contact Rick Hauswirth at 482-7420.  All users are required to clean up and remove their trash after use or a clean up and/or trash removal charge will be implemented to the users.</w:t>
      </w:r>
    </w:p>
    <w:p w:rsidR="001A698B" w:rsidRDefault="001A698B">
      <w:pPr>
        <w:jc w:val="right"/>
      </w:pPr>
      <w:r>
        <w:t>(Continued on back)</w:t>
      </w:r>
    </w:p>
    <w:p w:rsidR="001A698B" w:rsidRDefault="001A698B">
      <w:pPr>
        <w:rPr>
          <w:b/>
          <w:bCs/>
          <w:u w:val="single"/>
        </w:rPr>
      </w:pPr>
      <w:r>
        <w:rPr>
          <w:b/>
          <w:bCs/>
          <w:u w:val="single"/>
        </w:rPr>
        <w:t>Burn Permits</w:t>
      </w:r>
    </w:p>
    <w:p w:rsidR="001A698B" w:rsidRDefault="001A698B"/>
    <w:p w:rsidR="001A698B" w:rsidRDefault="001A698B">
      <w:r>
        <w:t xml:space="preserve">The DNR has regulations requiring that a burn permit be obtained prior to conducting any burning outside out of a burn barrel when the ground is not snow covered.  You can log on to the website </w:t>
      </w:r>
      <w:hyperlink r:id="rId6" w:history="1">
        <w:r>
          <w:rPr>
            <w:color w:val="0000FF"/>
            <w:u w:val="single"/>
          </w:rPr>
          <w:t>www.michigan.gov/burnpermit</w:t>
        </w:r>
      </w:hyperlink>
      <w:r>
        <w:t xml:space="preserve"> or call 1-866-922-2876 to obtain information about burn permits and where they can be obtained.  You can also find your county on the website to see if burning is being allowed for a specific day in your Township.  The information on the website is updated each day by 10:00 am for burning allowances for that day.</w:t>
      </w:r>
    </w:p>
    <w:p w:rsidR="001A698B" w:rsidRDefault="001A698B"/>
    <w:p w:rsidR="001A698B" w:rsidRDefault="001A698B">
      <w:r>
        <w:t>If burning is allowed, you are still responsible for staying at the scene of the burn and assuring the fire is under control.  If a fire gets out of control or you burn on a day of no burning, a fine could result and fire suppression charges could also be charged to you.  You should also inform the Quincy-Franklin-Hancock Townships Fire Department by calling one of the members at 482-8272, 487-7129, 482-7830, 482-8861, or 483-0305 stating when and where you will be burning to eliminate false alarm calls, as there have been a number of controlled burn calls responded to by the Fire Department.</w:t>
      </w:r>
    </w:p>
    <w:p w:rsidR="001A698B" w:rsidRDefault="001A698B"/>
    <w:p w:rsidR="001A698B" w:rsidRDefault="001A698B">
      <w:pPr>
        <w:rPr>
          <w:b/>
          <w:bCs/>
          <w:u w:val="single"/>
        </w:rPr>
      </w:pPr>
      <w:r>
        <w:rPr>
          <w:b/>
          <w:bCs/>
          <w:u w:val="single"/>
        </w:rPr>
        <w:t>Burn Barrels &amp; Burning Household Trash</w:t>
      </w:r>
    </w:p>
    <w:p w:rsidR="001A698B" w:rsidRDefault="001A698B"/>
    <w:p w:rsidR="001A698B" w:rsidRDefault="001A698B">
      <w:r>
        <w:t>The Department of Natural Resources and Environment will be changing the regulations regarding burn barrels and the burning of household trash effective April 1, 2011.  After April 1, 2011 the exemption that allows residents to burn their household trash, which includes plastics, foam, treated wood, paper and other rubbish generated in a home, will no longer exist, and it will be illegal to open burn residential trash including the use of burn barrels under state regulations.</w:t>
      </w:r>
    </w:p>
    <w:p w:rsidR="001A698B" w:rsidRDefault="001A698B"/>
    <w:p w:rsidR="001A698B" w:rsidRDefault="001A698B">
      <w:pPr>
        <w:rPr>
          <w:b/>
          <w:bCs/>
          <w:u w:val="single"/>
        </w:rPr>
      </w:pPr>
      <w:r>
        <w:rPr>
          <w:b/>
          <w:bCs/>
          <w:u w:val="single"/>
        </w:rPr>
        <w:t>Fire Department</w:t>
      </w:r>
    </w:p>
    <w:p w:rsidR="001A698B" w:rsidRDefault="001A698B"/>
    <w:p w:rsidR="001A698B" w:rsidRDefault="001A698B">
      <w:r>
        <w:t>The Fire Department is always interested in obtaining new members or subs.  If you are interested or want more information, please contact Dennis Raasio, Fire Chief at 482-8272.</w:t>
      </w:r>
    </w:p>
    <w:p w:rsidR="001A698B" w:rsidRDefault="001A698B"/>
    <w:p w:rsidR="001A698B" w:rsidRDefault="001A698B">
      <w:pPr>
        <w:rPr>
          <w:b/>
          <w:bCs/>
          <w:u w:val="single"/>
        </w:rPr>
      </w:pPr>
      <w:r>
        <w:rPr>
          <w:b/>
          <w:bCs/>
          <w:u w:val="single"/>
        </w:rPr>
        <w:t>Waasa Cemetery</w:t>
      </w:r>
    </w:p>
    <w:p w:rsidR="001A698B" w:rsidRDefault="001A698B"/>
    <w:p w:rsidR="001A698B" w:rsidRDefault="001A698B">
      <w:r>
        <w:t>The cemetery is officially open from May 1 through October 1 each year and at other times per request, weather permitting.  All decorations must be removed by October 1 of  each year.  Any decorations remaining on the lots after October 1 will be removed by the caretakers and discarded.</w:t>
      </w:r>
    </w:p>
    <w:p w:rsidR="001A698B" w:rsidRDefault="001A698B"/>
    <w:p w:rsidR="001A698B" w:rsidRDefault="001A698B">
      <w:r>
        <w:t xml:space="preserve">Anyone interested in purchasing cemetery lots or have questions regarding the cemetery including cremations prior to burial are to call Paul Moilanen, Cemetery Chairperson at 906-482-0693.  Cemetery lots are $100 each for residents of Hancock Township or $175 for non-residents.   </w:t>
      </w:r>
    </w:p>
    <w:p w:rsidR="001A698B" w:rsidRDefault="001A698B"/>
    <w:p w:rsidR="001A698B" w:rsidRDefault="001A698B">
      <w:r>
        <w:t>Memorial Services - The Alfred Erickson, Post #186 of the Hancock American Legion holds Memorial Day services each year; rain, shine, or snow.  The time of service will be published in the Daily Mining Gazette each year.  Please join us for this service.</w:t>
      </w:r>
    </w:p>
    <w:p w:rsidR="001A698B" w:rsidRDefault="001A698B"/>
    <w:p w:rsidR="001A698B" w:rsidRDefault="001A698B">
      <w:pPr>
        <w:rPr>
          <w:b/>
          <w:bCs/>
          <w:u w:val="single"/>
        </w:rPr>
      </w:pPr>
      <w:r>
        <w:rPr>
          <w:b/>
          <w:bCs/>
          <w:u w:val="single"/>
        </w:rPr>
        <w:t>Wind Energy Conversion Systems</w:t>
      </w:r>
    </w:p>
    <w:p w:rsidR="001A698B" w:rsidRDefault="001A698B">
      <w:pPr>
        <w:rPr>
          <w:b/>
          <w:bCs/>
          <w:u w:val="single"/>
        </w:rPr>
      </w:pPr>
    </w:p>
    <w:p w:rsidR="001A698B" w:rsidRDefault="001A698B">
      <w:r>
        <w:t>On July 13, 2010, the Township Board enacted an ordinance to regulate wind energy conversions systems.  This ordinance was adopted because of complaints of noise and related matters.  The Board encourages alternative energy use, but is should not endanger or create a nuisance.  Please contact the Supervisor or Clerk for a copy of the ordinance if you are contemplating putting in a system.</w:t>
      </w:r>
    </w:p>
    <w:p w:rsidR="001A698B" w:rsidRDefault="001A698B"/>
    <w:p w:rsidR="001A698B" w:rsidRDefault="001A698B">
      <w:pPr>
        <w:rPr>
          <w:b/>
          <w:bCs/>
          <w:u w:val="single"/>
        </w:rPr>
      </w:pPr>
      <w:r>
        <w:rPr>
          <w:b/>
          <w:bCs/>
          <w:u w:val="single"/>
        </w:rPr>
        <w:t>Land Division Ordinance</w:t>
      </w:r>
    </w:p>
    <w:p w:rsidR="001A698B" w:rsidRDefault="001A698B"/>
    <w:p w:rsidR="00000000" w:rsidRDefault="001A698B" w:rsidP="001A698B">
      <w:r>
        <w:t xml:space="preserve">Please remember that Hancock Township has its own Land Division Ordinance.  Please contact the Supervisor/Assessor if you are planning to split your property and especially </w:t>
      </w:r>
      <w:r>
        <w:rPr>
          <w:b/>
          <w:bCs/>
          <w:sz w:val="22"/>
          <w:szCs w:val="22"/>
        </w:rPr>
        <w:t>before</w:t>
      </w:r>
      <w:r>
        <w:t xml:space="preserve"> you sell it.</w:t>
      </w:r>
    </w:p>
    <w:sectPr w:rsidR="00000000" w:rsidSect="001A698B">
      <w:headerReference w:type="default" r:id="rId7"/>
      <w:footerReference w:type="default" r:id="rId8"/>
      <w:pgSz w:w="12240" w:h="15840"/>
      <w:pgMar w:top="720" w:right="1440" w:bottom="575" w:left="1440" w:header="432" w:footer="431" w:gutter="0"/>
      <w:pgNumType w:start="1"/>
      <w:cols w:space="720"/>
      <w:noEndnote/>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698B" w:rsidRDefault="001A698B" w:rsidP="001A698B">
      <w:r>
        <w:separator/>
      </w:r>
    </w:p>
  </w:endnote>
  <w:endnote w:type="continuationSeparator" w:id="0">
    <w:p w:rsidR="001A698B" w:rsidRDefault="001A698B" w:rsidP="001A69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98B" w:rsidRDefault="001A698B">
    <w:pPr>
      <w:tabs>
        <w:tab w:val="center" w:pos="4320"/>
        <w:tab w:val="right" w:pos="8640"/>
      </w:tabs>
      <w:rPr>
        <w:rFonts w:cstheme="minorBidi"/>
        <w:kern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698B" w:rsidRDefault="001A698B" w:rsidP="001A698B">
      <w:r>
        <w:separator/>
      </w:r>
    </w:p>
  </w:footnote>
  <w:footnote w:type="continuationSeparator" w:id="0">
    <w:p w:rsidR="001A698B" w:rsidRDefault="001A698B" w:rsidP="001A69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98B" w:rsidRDefault="001A698B">
    <w:pPr>
      <w:tabs>
        <w:tab w:val="center" w:pos="4320"/>
        <w:tab w:val="right" w:pos="8640"/>
      </w:tabs>
      <w:jc w:val="center"/>
      <w:rPr>
        <w:rFonts w:cstheme="minorBidi"/>
        <w:kern w:val="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lorPos" w:val="-1"/>
    <w:docVar w:name="ColorSet" w:val="-1"/>
    <w:docVar w:name="StylePos" w:val="-1"/>
    <w:docVar w:name="StyleSet" w:val="-1"/>
  </w:docVars>
  <w:rsids>
    <w:rsidRoot w:val="001A698B"/>
    <w:rsid w:val="001A698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overflowPunct w:val="0"/>
      <w:autoSpaceDE w:val="0"/>
      <w:autoSpaceDN w:val="0"/>
      <w:adjustRightInd w:val="0"/>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ichigan.gov/burnperm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0</Pages>
  <Words>0</Words>
  <Characters>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0</cp:revision>
</cp:coreProperties>
</file>